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192" w:rsidRDefault="00924192"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alt="scan0010.jpg" style="position:absolute;margin-left:.75pt;margin-top:18pt;width:540pt;height:235.5pt;z-index:-251657728;visibility:visible" wrapcoords="-30 0 -30 21531 21600 21531 21600 0 -30 0">
            <v:imagedata r:id="rId4" o:title="" croptop="2165f" cropbottom="1574f"/>
            <w10:wrap type="tight"/>
          </v:shape>
        </w:pict>
      </w:r>
    </w:p>
    <w:p w:rsidR="00924192" w:rsidRDefault="00924192">
      <w:r>
        <w:rPr>
          <w:noProof/>
          <w:lang w:eastAsia="en-US"/>
        </w:rPr>
        <w:pict>
          <v:shape id="Picture 4" o:spid="_x0000_s1027" type="#_x0000_t75" alt="scan0011.jpg" style="position:absolute;margin-left:1.5pt;margin-top:38.05pt;width:540pt;height:241.5pt;z-index:-251656704;visibility:visible" wrapcoords="-30 0 -30 21533 21600 21533 21600 0 -30 0">
            <v:imagedata r:id="rId5" o:title=""/>
            <w10:wrap type="tight"/>
          </v:shape>
        </w:pict>
      </w:r>
    </w:p>
    <w:p w:rsidR="00924192" w:rsidRDefault="00924192"/>
    <w:p w:rsidR="00924192" w:rsidRDefault="00924192"/>
    <w:p w:rsidR="00924192" w:rsidRDefault="00924192"/>
    <w:p w:rsidR="00924192" w:rsidRDefault="00924192"/>
    <w:p w:rsidR="00924192" w:rsidRDefault="00924192"/>
    <w:p w:rsidR="00924192" w:rsidRDefault="00924192">
      <w:r>
        <w:rPr>
          <w:noProof/>
          <w:lang w:eastAsia="en-US"/>
        </w:rPr>
        <w:pict>
          <v:shape id="Picture 1" o:spid="_x0000_s1028" type="#_x0000_t75" alt="scan0008.jpg" style="position:absolute;margin-left:1.5pt;margin-top:228.75pt;width:540pt;height:249.75pt;z-index:-251659776;visibility:visible" wrapcoords="-30 0 -30 21535 21600 21535 21600 0 -30 0">
            <v:imagedata r:id="rId6" o:title="" croptop="928f" cropbottom="2785f"/>
            <w10:wrap type="tight"/>
          </v:shape>
        </w:pict>
      </w:r>
      <w:r>
        <w:rPr>
          <w:noProof/>
          <w:lang w:eastAsia="en-US"/>
        </w:rPr>
        <w:pict>
          <v:shape id="Picture 2" o:spid="_x0000_s1029" type="#_x0000_t75" alt="scan0009.jpg" style="position:absolute;margin-left:1.5pt;margin-top:478.5pt;width:540pt;height:239.25pt;z-index:-251658752;visibility:visible" wrapcoords="-30 0 -30 21532 21600 21532 21600 0 -30 0">
            <v:imagedata r:id="rId7" o:title="" croptop="1745f" cropbottom="1939f"/>
            <w10:wrap type="tight"/>
          </v:shape>
        </w:pict>
      </w:r>
      <w:r>
        <w:rPr>
          <w:noProof/>
          <w:lang w:eastAsia="en-US"/>
        </w:rPr>
        <w:pict>
          <v:shape id="Picture 0" o:spid="_x0000_s1030" type="#_x0000_t75" alt="scan0007.jpg" style="position:absolute;margin-left:1.5pt;margin-top:0;width:540pt;height:230.25pt;z-index:-251660800;visibility:visible" wrapcoords="-30 0 -30 21530 21600 21530 21600 0 -30 0">
            <v:imagedata r:id="rId8" o:title="" cropbottom="2465f"/>
            <w10:wrap type="tight"/>
          </v:shape>
        </w:pict>
      </w:r>
    </w:p>
    <w:sectPr w:rsidR="00924192" w:rsidSect="006248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??¨¬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4837"/>
    <w:rsid w:val="000A6082"/>
    <w:rsid w:val="00211E3D"/>
    <w:rsid w:val="002661F5"/>
    <w:rsid w:val="00624837"/>
    <w:rsid w:val="006B42EA"/>
    <w:rsid w:val="007D5B0B"/>
    <w:rsid w:val="00812531"/>
    <w:rsid w:val="00924192"/>
    <w:rsid w:val="00E53DA7"/>
    <w:rsid w:val="00F44FAF"/>
    <w:rsid w:val="00FF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FAF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2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4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bdzuber</dc:creator>
  <cp:keywords/>
  <dc:description/>
  <cp:lastModifiedBy>bzuber</cp:lastModifiedBy>
  <cp:revision>2</cp:revision>
  <cp:lastPrinted>2014-02-05T15:02:00Z</cp:lastPrinted>
  <dcterms:created xsi:type="dcterms:W3CDTF">2014-02-05T15:06:00Z</dcterms:created>
  <dcterms:modified xsi:type="dcterms:W3CDTF">2014-02-05T15:06:00Z</dcterms:modified>
</cp:coreProperties>
</file>